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00" w:type="dxa"/>
        <w:jc w:val="center"/>
        <w:tblCellMar>
          <w:top w:w="72" w:type="dxa"/>
          <w:left w:w="115" w:type="dxa"/>
          <w:bottom w:w="72" w:type="dxa"/>
          <w:right w:w="115" w:type="dxa"/>
        </w:tblCellMar>
        <w:tblLook w:val="04A0" w:firstRow="1" w:lastRow="0" w:firstColumn="1" w:lastColumn="0" w:noHBand="0" w:noVBand="1"/>
      </w:tblPr>
      <w:tblGrid>
        <w:gridCol w:w="5412"/>
        <w:gridCol w:w="5388"/>
      </w:tblGrid>
      <w:tr w:rsidR="007C6BAD" w14:paraId="3E64B938" w14:textId="77777777">
        <w:trPr>
          <w:trHeight w:val="795"/>
          <w:jc w:val="center"/>
        </w:trPr>
        <w:tc>
          <w:tcPr>
            <w:tcW w:w="5412" w:type="dxa"/>
            <w:vMerge w:val="restart"/>
          </w:tcPr>
          <w:p w14:paraId="5175A142" w14:textId="77777777" w:rsidR="007C6BAD" w:rsidRDefault="007C6BAD" w:rsidP="00833A3B">
            <w:pPr>
              <w:pStyle w:val="Kontaktinformasjon"/>
            </w:pPr>
            <w:bookmarkStart w:id="0" w:name="_GoBack"/>
            <w:bookmarkEnd w:id="0"/>
          </w:p>
        </w:tc>
        <w:tc>
          <w:tcPr>
            <w:tcW w:w="5388" w:type="dxa"/>
          </w:tcPr>
          <w:p w14:paraId="28B838B8" w14:textId="77777777" w:rsidR="007C6BAD" w:rsidRDefault="00833A3B">
            <w:pPr>
              <w:pStyle w:val="Faktura"/>
            </w:pPr>
            <w:r>
              <w:rPr>
                <w:noProof/>
              </w:rPr>
              <w:drawing>
                <wp:inline distT="0" distB="0" distL="0" distR="0" wp14:anchorId="104B486F" wp14:editId="332696E7">
                  <wp:extent cx="1247775" cy="704850"/>
                  <wp:effectExtent l="0" t="0" r="0" b="0"/>
                  <wp:docPr id="1" name="Bilde 1" descr="WeeCar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WeeCar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75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6BAD" w14:paraId="7AFA932F" w14:textId="77777777">
        <w:trPr>
          <w:trHeight w:val="795"/>
          <w:jc w:val="center"/>
        </w:trPr>
        <w:tc>
          <w:tcPr>
            <w:tcW w:w="5412" w:type="dxa"/>
            <w:vMerge/>
          </w:tcPr>
          <w:p w14:paraId="39227309" w14:textId="77777777" w:rsidR="007C6BAD" w:rsidRDefault="007C6BAD">
            <w:pPr>
              <w:pStyle w:val="overskrift2"/>
            </w:pPr>
          </w:p>
        </w:tc>
        <w:tc>
          <w:tcPr>
            <w:tcW w:w="5388" w:type="dxa"/>
            <w:vAlign w:val="bottom"/>
          </w:tcPr>
          <w:p w14:paraId="79A3E400" w14:textId="77777777" w:rsidR="007C6BAD" w:rsidRDefault="007C6BAD">
            <w:pPr>
              <w:pStyle w:val="Hyrejustert"/>
            </w:pPr>
          </w:p>
          <w:p w14:paraId="1F6EDBFF" w14:textId="39BBA315" w:rsidR="007C6BAD" w:rsidRDefault="005E6527" w:rsidP="00833A3B">
            <w:pPr>
              <w:pStyle w:val="Hyrejustert"/>
              <w:rPr>
                <w:b/>
                <w:bCs/>
              </w:rPr>
            </w:pPr>
            <w:r>
              <w:t xml:space="preserve">Dato: </w:t>
            </w:r>
            <w:sdt>
              <w:sdtPr>
                <w:id w:val="242283825"/>
                <w:placeholder>
                  <w:docPart w:val="2622052FF5ED463BBE7F7358F19A6E6F"/>
                </w:placeholder>
                <w:dataBinding w:prefixMappings="xmlns:ns0='http://schemas.microsoft.com/office/2006/coverPageProps'" w:xpath="/ns0:CoverPageProperties[1]/ns0:PublishDate[1]" w:storeItemID="{55AF091B-3C7A-41E3-B477-F2FDAA23CFDA}"/>
                <w:date w:fullDate="2019-05-08T00:00:00Z">
                  <w:dateFormat w:val="dd.MM.yyyy"/>
                  <w:lid w:val="nb-NO"/>
                  <w:storeMappedDataAs w:val="dateTime"/>
                  <w:calendar w:val="gregorian"/>
                </w:date>
              </w:sdtPr>
              <w:sdtEndPr/>
              <w:sdtContent>
                <w:r w:rsidR="00E07993">
                  <w:t>08</w:t>
                </w:r>
                <w:r w:rsidR="00380E30">
                  <w:t>.0</w:t>
                </w:r>
                <w:r w:rsidR="00E07993">
                  <w:t>5</w:t>
                </w:r>
                <w:r w:rsidR="00380E30">
                  <w:t>.201</w:t>
                </w:r>
                <w:r w:rsidR="00E07993">
                  <w:t>9</w:t>
                </w:r>
              </w:sdtContent>
            </w:sdt>
          </w:p>
        </w:tc>
      </w:tr>
    </w:tbl>
    <w:p w14:paraId="79ED7233" w14:textId="77777777" w:rsidR="007C6BAD" w:rsidRDefault="007C6BAD"/>
    <w:tbl>
      <w:tblPr>
        <w:tblW w:w="10800" w:type="dxa"/>
        <w:jc w:val="center"/>
        <w:tblCellMar>
          <w:top w:w="72" w:type="dxa"/>
          <w:left w:w="115" w:type="dxa"/>
          <w:bottom w:w="72" w:type="dxa"/>
          <w:right w:w="115" w:type="dxa"/>
        </w:tblCellMar>
        <w:tblLook w:val="04A0" w:firstRow="1" w:lastRow="0" w:firstColumn="1" w:lastColumn="0" w:noHBand="0" w:noVBand="1"/>
      </w:tblPr>
      <w:tblGrid>
        <w:gridCol w:w="5086"/>
        <w:gridCol w:w="5714"/>
      </w:tblGrid>
      <w:tr w:rsidR="00833A3B" w14:paraId="1984A0C6" w14:textId="77777777" w:rsidTr="00833A3B">
        <w:trPr>
          <w:trHeight w:val="255"/>
          <w:jc w:val="center"/>
        </w:trPr>
        <w:tc>
          <w:tcPr>
            <w:tcW w:w="540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14:paraId="2542FFBF" w14:textId="77777777" w:rsidR="00833A3B" w:rsidRDefault="000B53B5">
            <w:pPr>
              <w:pStyle w:val="Kolonneoverskrift"/>
            </w:pPr>
            <w:r>
              <w:t>Eier</w:t>
            </w:r>
            <w:r w:rsidR="00833A3B">
              <w:t>:</w:t>
            </w:r>
          </w:p>
          <w:p w14:paraId="165A078C" w14:textId="77777777" w:rsidR="00833A3B" w:rsidRPr="000B53B5" w:rsidRDefault="000B53B5" w:rsidP="000B53B5">
            <w:pPr>
              <w:pStyle w:val="Kontaktinformasjon"/>
              <w:rPr>
                <w:b/>
              </w:rPr>
            </w:pPr>
            <w:r w:rsidRPr="000B53B5">
              <w:rPr>
                <w:b/>
              </w:rPr>
              <w:t>Navn:</w:t>
            </w: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05270" w14:textId="77777777" w:rsidR="00833A3B" w:rsidRPr="00833A3B" w:rsidRDefault="00833A3B">
            <w:pPr>
              <w:pStyle w:val="Kolonneoverskrift"/>
              <w:rPr>
                <w:sz w:val="18"/>
              </w:rPr>
            </w:pPr>
            <w:proofErr w:type="gramStart"/>
            <w:r w:rsidRPr="00833A3B">
              <w:rPr>
                <w:sz w:val="18"/>
              </w:rPr>
              <w:t xml:space="preserve">Modell </w:t>
            </w:r>
            <w:r w:rsidR="000B53B5">
              <w:rPr>
                <w:sz w:val="18"/>
              </w:rPr>
              <w:t>:</w:t>
            </w:r>
            <w:proofErr w:type="gramEnd"/>
          </w:p>
          <w:p w14:paraId="36C75E97" w14:textId="77777777" w:rsidR="00833A3B" w:rsidRDefault="00833A3B" w:rsidP="00833A3B">
            <w:pPr>
              <w:pStyle w:val="Kontaktinformasjon"/>
            </w:pPr>
          </w:p>
        </w:tc>
      </w:tr>
      <w:tr w:rsidR="00833A3B" w14:paraId="4151BF48" w14:textId="77777777" w:rsidTr="00D04845">
        <w:trPr>
          <w:trHeight w:val="315"/>
          <w:jc w:val="center"/>
        </w:trPr>
        <w:tc>
          <w:tcPr>
            <w:tcW w:w="5400" w:type="dxa"/>
            <w:vMerge/>
            <w:tcBorders>
              <w:top w:val="single" w:sz="4" w:space="0" w:color="auto"/>
              <w:right w:val="single" w:sz="4" w:space="0" w:color="auto"/>
            </w:tcBorders>
          </w:tcPr>
          <w:p w14:paraId="10187E36" w14:textId="77777777" w:rsidR="00833A3B" w:rsidRDefault="00833A3B">
            <w:pPr>
              <w:pStyle w:val="Kolonneoverskrift"/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E8C86" w14:textId="77777777" w:rsidR="00833A3B" w:rsidRPr="00833A3B" w:rsidRDefault="00833A3B" w:rsidP="00833A3B">
            <w:pPr>
              <w:pStyle w:val="Kontaktinformasjon"/>
              <w:rPr>
                <w:b/>
              </w:rPr>
            </w:pPr>
            <w:proofErr w:type="gramStart"/>
            <w:r>
              <w:rPr>
                <w:b/>
              </w:rPr>
              <w:t>År</w:t>
            </w:r>
            <w:r w:rsidR="000B53B5">
              <w:rPr>
                <w:b/>
              </w:rPr>
              <w:t xml:space="preserve"> :</w:t>
            </w:r>
            <w:proofErr w:type="gramEnd"/>
            <w:r w:rsidR="000B53B5">
              <w:rPr>
                <w:b/>
              </w:rPr>
              <w:t xml:space="preserve"> </w:t>
            </w:r>
          </w:p>
        </w:tc>
      </w:tr>
      <w:tr w:rsidR="00833A3B" w14:paraId="3BE619DC" w14:textId="77777777" w:rsidTr="000B53B5">
        <w:trPr>
          <w:trHeight w:val="20"/>
          <w:jc w:val="center"/>
        </w:trPr>
        <w:tc>
          <w:tcPr>
            <w:tcW w:w="540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7823F562" w14:textId="77777777" w:rsidR="00833A3B" w:rsidRDefault="00833A3B">
            <w:pPr>
              <w:pStyle w:val="Kolonneoverskrift"/>
            </w:pPr>
          </w:p>
        </w:tc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9B4B4" w14:textId="77777777" w:rsidR="00833A3B" w:rsidRPr="000B53B5" w:rsidRDefault="000B53B5" w:rsidP="00833A3B">
            <w:pPr>
              <w:pStyle w:val="Kontaktinformasjon"/>
              <w:rPr>
                <w:b/>
              </w:rPr>
            </w:pPr>
            <w:proofErr w:type="gramStart"/>
            <w:r>
              <w:rPr>
                <w:b/>
              </w:rPr>
              <w:t>Farge :</w:t>
            </w:r>
            <w:proofErr w:type="gramEnd"/>
            <w:r>
              <w:rPr>
                <w:b/>
              </w:rPr>
              <w:t xml:space="preserve"> </w:t>
            </w:r>
          </w:p>
        </w:tc>
      </w:tr>
      <w:tr w:rsidR="00833A3B" w14:paraId="214AC4A9" w14:textId="77777777" w:rsidTr="00833A3B">
        <w:trPr>
          <w:trHeight w:val="270"/>
          <w:jc w:val="center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</w:tcPr>
          <w:p w14:paraId="057AD6CE" w14:textId="77777777" w:rsidR="00833A3B" w:rsidRPr="000B53B5" w:rsidRDefault="000B53B5" w:rsidP="00833A3B">
            <w:pPr>
              <w:pStyle w:val="Kontaktinformasjon"/>
              <w:rPr>
                <w:b/>
              </w:rPr>
            </w:pPr>
            <w:r w:rsidRPr="000B53B5">
              <w:rPr>
                <w:b/>
              </w:rPr>
              <w:t>Gateadresse:</w:t>
            </w:r>
          </w:p>
          <w:p w14:paraId="548F540F" w14:textId="77777777" w:rsidR="00833A3B" w:rsidRDefault="000B53B5" w:rsidP="000B53B5">
            <w:pPr>
              <w:pStyle w:val="Kontaktinformasjon"/>
            </w:pPr>
            <w:r>
              <w:t xml:space="preserve"> </w:t>
            </w:r>
          </w:p>
        </w:tc>
        <w:tc>
          <w:tcPr>
            <w:tcW w:w="5400" w:type="dxa"/>
            <w:vMerge w:val="restart"/>
            <w:tcBorders>
              <w:top w:val="single" w:sz="4" w:space="0" w:color="auto"/>
            </w:tcBorders>
          </w:tcPr>
          <w:tbl>
            <w:tblPr>
              <w:tblStyle w:val="Tabellrutenett"/>
              <w:tblW w:w="5474" w:type="dxa"/>
              <w:tblLook w:val="04A0" w:firstRow="1" w:lastRow="0" w:firstColumn="1" w:lastColumn="0" w:noHBand="0" w:noVBand="1"/>
            </w:tblPr>
            <w:tblGrid>
              <w:gridCol w:w="2737"/>
              <w:gridCol w:w="2737"/>
            </w:tblGrid>
            <w:tr w:rsidR="000B53B5" w14:paraId="0A8FF74E" w14:textId="77777777" w:rsidTr="00380E30">
              <w:trPr>
                <w:trHeight w:val="267"/>
              </w:trPr>
              <w:tc>
                <w:tcPr>
                  <w:tcW w:w="2737" w:type="dxa"/>
                </w:tcPr>
                <w:p w14:paraId="19989845" w14:textId="77777777" w:rsidR="000B53B5" w:rsidRPr="00380E30" w:rsidRDefault="00380E30" w:rsidP="00833A3B">
                  <w:pPr>
                    <w:pStyle w:val="Kontaktinformasjon"/>
                    <w:rPr>
                      <w:b/>
                    </w:rPr>
                  </w:pPr>
                  <w:r>
                    <w:rPr>
                      <w:b/>
                    </w:rPr>
                    <w:t xml:space="preserve">Utleverings Dato </w:t>
                  </w:r>
                </w:p>
              </w:tc>
              <w:tc>
                <w:tcPr>
                  <w:tcW w:w="2737" w:type="dxa"/>
                </w:tcPr>
                <w:p w14:paraId="0E165A39" w14:textId="77777777" w:rsidR="000B53B5" w:rsidRDefault="000B53B5" w:rsidP="00833A3B">
                  <w:pPr>
                    <w:pStyle w:val="Kontaktinformasjon"/>
                  </w:pPr>
                </w:p>
              </w:tc>
            </w:tr>
            <w:tr w:rsidR="000B53B5" w14:paraId="62B067C7" w14:textId="77777777" w:rsidTr="00380E30">
              <w:trPr>
                <w:trHeight w:val="287"/>
              </w:trPr>
              <w:tc>
                <w:tcPr>
                  <w:tcW w:w="2737" w:type="dxa"/>
                </w:tcPr>
                <w:p w14:paraId="500F2076" w14:textId="77777777" w:rsidR="000B53B5" w:rsidRPr="00380E30" w:rsidRDefault="00380E30" w:rsidP="00833A3B">
                  <w:pPr>
                    <w:pStyle w:val="Kontaktinformasjon"/>
                    <w:rPr>
                      <w:b/>
                    </w:rPr>
                  </w:pPr>
                  <w:r>
                    <w:rPr>
                      <w:b/>
                    </w:rPr>
                    <w:t>Tid for neste årlig Kontroll</w:t>
                  </w:r>
                </w:p>
              </w:tc>
              <w:tc>
                <w:tcPr>
                  <w:tcW w:w="2737" w:type="dxa"/>
                </w:tcPr>
                <w:p w14:paraId="6F5D2063" w14:textId="77777777" w:rsidR="000B53B5" w:rsidRDefault="000B53B5" w:rsidP="00833A3B">
                  <w:pPr>
                    <w:pStyle w:val="Kontaktinformasjon"/>
                  </w:pPr>
                </w:p>
              </w:tc>
            </w:tr>
            <w:tr w:rsidR="000B53B5" w14:paraId="7E6C6565" w14:textId="77777777" w:rsidTr="00380E30">
              <w:trPr>
                <w:trHeight w:val="267"/>
              </w:trPr>
              <w:tc>
                <w:tcPr>
                  <w:tcW w:w="2737" w:type="dxa"/>
                </w:tcPr>
                <w:p w14:paraId="248A3A33" w14:textId="77777777" w:rsidR="000B53B5" w:rsidRPr="00380E30" w:rsidRDefault="00380E30" w:rsidP="00833A3B">
                  <w:pPr>
                    <w:pStyle w:val="Kontaktinformasjon"/>
                    <w:rPr>
                      <w:b/>
                    </w:rPr>
                  </w:pPr>
                  <w:r>
                    <w:rPr>
                      <w:b/>
                    </w:rPr>
                    <w:t xml:space="preserve">Utlevering alt ok? </w:t>
                  </w:r>
                </w:p>
              </w:tc>
              <w:tc>
                <w:tcPr>
                  <w:tcW w:w="2737" w:type="dxa"/>
                </w:tcPr>
                <w:p w14:paraId="65E7887F" w14:textId="77777777" w:rsidR="000B53B5" w:rsidRDefault="004C5381" w:rsidP="00833A3B">
                  <w:pPr>
                    <w:pStyle w:val="Kontaktinformasjon"/>
                  </w:pPr>
                  <w:r>
                    <w:rPr>
                      <w:noProof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60288" behindDoc="0" locked="0" layoutInCell="1" allowOverlap="1" wp14:anchorId="6A77E7D1" wp14:editId="15053D35">
                            <wp:simplePos x="0" y="0"/>
                            <wp:positionH relativeFrom="column">
                              <wp:posOffset>613411</wp:posOffset>
                            </wp:positionH>
                            <wp:positionV relativeFrom="paragraph">
                              <wp:posOffset>3810</wp:posOffset>
                            </wp:positionV>
                            <wp:extent cx="247650" cy="126365"/>
                            <wp:effectExtent l="0" t="0" r="19050" b="26035"/>
                            <wp:wrapNone/>
                            <wp:docPr id="4" name="Prosess 4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47650" cy="126365"/>
                                    </a:xfrm>
                                    <a:prstGeom prst="flowChartProcess">
                                      <a:avLst/>
                                    </a:prstGeom>
                                  </wps:spPr>
                                  <wps:style>
                                    <a:lnRef idx="2">
                                      <a:schemeClr val="accent1">
                                        <a:shade val="50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chemeClr val="accent1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margin">
                              <wp14:pctWidth>0</wp14:pctWidth>
                            </wp14:sizeRelH>
                            <wp14:sizeRelV relativeFrom="margin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799A9C75" id="_x0000_t109" coordsize="21600,21600" o:spt="109" path="m,l,21600r21600,l21600,xe">
                            <v:stroke joinstyle="miter"/>
                            <v:path gradientshapeok="t" o:connecttype="rect"/>
                          </v:shapetype>
                          <v:shape id="Prosess 4" o:spid="_x0000_s1026" type="#_x0000_t109" style="position:absolute;margin-left:48.3pt;margin-top:.3pt;width:19.5pt;height:9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" fillcolor="#5c83b4 [3204]" strokecolor="#2a405c [1604]" strokeweight="2pt"/>
                        </w:pict>
                      </mc:Fallback>
                    </mc:AlternateContent>
                  </w:r>
                </w:p>
              </w:tc>
            </w:tr>
            <w:tr w:rsidR="000B53B5" w14:paraId="503EA7B2" w14:textId="77777777" w:rsidTr="00380E30">
              <w:trPr>
                <w:trHeight w:val="295"/>
              </w:trPr>
              <w:tc>
                <w:tcPr>
                  <w:tcW w:w="2737" w:type="dxa"/>
                </w:tcPr>
                <w:p w14:paraId="1F7ADE29" w14:textId="77777777" w:rsidR="000B53B5" w:rsidRPr="00380E30" w:rsidRDefault="00380E30" w:rsidP="00833A3B">
                  <w:pPr>
                    <w:pStyle w:val="Kontaktinformasjon"/>
                    <w:rPr>
                      <w:b/>
                    </w:rPr>
                  </w:pPr>
                  <w:r>
                    <w:rPr>
                      <w:b/>
                    </w:rPr>
                    <w:t>Ekstra montering</w:t>
                  </w:r>
                </w:p>
              </w:tc>
              <w:tc>
                <w:tcPr>
                  <w:tcW w:w="2737" w:type="dxa"/>
                </w:tcPr>
                <w:p w14:paraId="47A99825" w14:textId="77777777" w:rsidR="000B53B5" w:rsidRDefault="000B53B5" w:rsidP="00833A3B">
                  <w:pPr>
                    <w:pStyle w:val="Kontaktinformasjon"/>
                  </w:pPr>
                </w:p>
              </w:tc>
            </w:tr>
            <w:tr w:rsidR="00380E30" w14:paraId="1F0E1A31" w14:textId="77777777" w:rsidTr="00380E30">
              <w:trPr>
                <w:trHeight w:val="295"/>
              </w:trPr>
              <w:tc>
                <w:tcPr>
                  <w:tcW w:w="2737" w:type="dxa"/>
                </w:tcPr>
                <w:p w14:paraId="0EB432DB" w14:textId="77777777" w:rsidR="00380E30" w:rsidRDefault="00380E30" w:rsidP="00833A3B">
                  <w:pPr>
                    <w:pStyle w:val="Kontaktinformasjon"/>
                    <w:rPr>
                      <w:b/>
                    </w:rPr>
                  </w:pPr>
                  <w:r>
                    <w:rPr>
                      <w:b/>
                    </w:rPr>
                    <w:t xml:space="preserve">Signatur teknikker </w:t>
                  </w:r>
                </w:p>
              </w:tc>
              <w:tc>
                <w:tcPr>
                  <w:tcW w:w="2737" w:type="dxa"/>
                </w:tcPr>
                <w:p w14:paraId="320FB135" w14:textId="77777777" w:rsidR="00380E30" w:rsidRDefault="00380E30" w:rsidP="00833A3B">
                  <w:pPr>
                    <w:pStyle w:val="Kontaktinformasjon"/>
                  </w:pPr>
                </w:p>
              </w:tc>
            </w:tr>
          </w:tbl>
          <w:p w14:paraId="7B0F9EC4" w14:textId="77777777" w:rsidR="00833A3B" w:rsidRDefault="00833A3B" w:rsidP="00833A3B">
            <w:pPr>
              <w:pStyle w:val="Kontaktinformasjon"/>
            </w:pPr>
          </w:p>
        </w:tc>
      </w:tr>
      <w:tr w:rsidR="00833A3B" w14:paraId="45D0371E" w14:textId="77777777" w:rsidTr="00833A3B">
        <w:trPr>
          <w:trHeight w:val="300"/>
          <w:jc w:val="center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</w:tcBorders>
          </w:tcPr>
          <w:p w14:paraId="4C6739D2" w14:textId="77777777" w:rsidR="00833A3B" w:rsidRDefault="000B53B5" w:rsidP="00833A3B">
            <w:pPr>
              <w:pStyle w:val="Kontaktinformasjon"/>
            </w:pPr>
            <w:r w:rsidRPr="000B53B5">
              <w:rPr>
                <w:b/>
              </w:rPr>
              <w:t xml:space="preserve">Post </w:t>
            </w:r>
            <w:proofErr w:type="spellStart"/>
            <w:r w:rsidRPr="000B53B5">
              <w:rPr>
                <w:b/>
              </w:rPr>
              <w:t>nr</w:t>
            </w:r>
            <w:proofErr w:type="spellEnd"/>
            <w:r>
              <w:t xml:space="preserve">: </w:t>
            </w:r>
          </w:p>
          <w:p w14:paraId="2F22107F" w14:textId="77777777" w:rsidR="00833A3B" w:rsidRDefault="00833A3B" w:rsidP="000B53B5">
            <w:pPr>
              <w:pStyle w:val="Kontaktinformasjon"/>
            </w:pPr>
          </w:p>
        </w:tc>
        <w:tc>
          <w:tcPr>
            <w:tcW w:w="5400" w:type="dxa"/>
            <w:vMerge/>
          </w:tcPr>
          <w:p w14:paraId="48DF9E7F" w14:textId="77777777" w:rsidR="00833A3B" w:rsidRDefault="00833A3B">
            <w:pPr>
              <w:pStyle w:val="Kolonneoverskrift"/>
            </w:pPr>
          </w:p>
        </w:tc>
      </w:tr>
      <w:tr w:rsidR="00833A3B" w14:paraId="107575DD" w14:textId="77777777" w:rsidTr="00833A3B">
        <w:trPr>
          <w:trHeight w:val="795"/>
          <w:jc w:val="center"/>
        </w:trPr>
        <w:tc>
          <w:tcPr>
            <w:tcW w:w="5400" w:type="dxa"/>
            <w:tcBorders>
              <w:top w:val="single" w:sz="4" w:space="0" w:color="auto"/>
            </w:tcBorders>
          </w:tcPr>
          <w:p w14:paraId="5FDF5097" w14:textId="77777777" w:rsidR="00833A3B" w:rsidRDefault="00833A3B" w:rsidP="00833A3B">
            <w:pPr>
              <w:pStyle w:val="Kontaktinformasjon"/>
            </w:pPr>
          </w:p>
        </w:tc>
        <w:tc>
          <w:tcPr>
            <w:tcW w:w="5400" w:type="dxa"/>
            <w:vMerge/>
          </w:tcPr>
          <w:p w14:paraId="152390C4" w14:textId="77777777" w:rsidR="00833A3B" w:rsidRDefault="00833A3B">
            <w:pPr>
              <w:pStyle w:val="Kolonneoverskrift"/>
            </w:pPr>
          </w:p>
        </w:tc>
      </w:tr>
    </w:tbl>
    <w:p w14:paraId="05375DC7" w14:textId="690B4C55" w:rsidR="007C6BAD" w:rsidRDefault="004C5381"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509CC89" wp14:editId="63F852AC">
                <wp:simplePos x="0" y="0"/>
                <wp:positionH relativeFrom="column">
                  <wp:posOffset>5314950</wp:posOffset>
                </wp:positionH>
                <wp:positionV relativeFrom="paragraph">
                  <wp:posOffset>18415</wp:posOffset>
                </wp:positionV>
                <wp:extent cx="219075" cy="135890"/>
                <wp:effectExtent l="0" t="0" r="28575" b="16510"/>
                <wp:wrapNone/>
                <wp:docPr id="11" name="Proses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35890"/>
                        </a:xfrm>
                        <a:prstGeom prst="flowChartProcess">
                          <a:avLst/>
                        </a:prstGeom>
                        <a:solidFill>
                          <a:srgbClr val="5C83B4">
                            <a:tint val="100000"/>
                            <a:shade val="100000"/>
                            <a:satMod val="100000"/>
                          </a:srgbClr>
                        </a:solidFill>
                        <a:ln w="25400">
                          <a:solidFill>
                            <a:srgbClr val="5C83B4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D4C8D0" id="Prosess 11" o:spid="_x0000_s1026" type="#_x0000_t109" style="position:absolute;margin-left:418.5pt;margin-top:1.45pt;width:17.25pt;height:10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" fillcolor="#5c83b4" strokecolor="#415f83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8888572" wp14:editId="38745502">
                <wp:simplePos x="0" y="0"/>
                <wp:positionH relativeFrom="column">
                  <wp:posOffset>4410075</wp:posOffset>
                </wp:positionH>
                <wp:positionV relativeFrom="paragraph">
                  <wp:posOffset>18415</wp:posOffset>
                </wp:positionV>
                <wp:extent cx="219075" cy="135890"/>
                <wp:effectExtent l="0" t="0" r="28575" b="16510"/>
                <wp:wrapNone/>
                <wp:docPr id="10" name="Prosess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35890"/>
                        </a:xfrm>
                        <a:prstGeom prst="flowChartProcess">
                          <a:avLst/>
                        </a:prstGeom>
                        <a:solidFill>
                          <a:srgbClr val="5C83B4">
                            <a:tint val="100000"/>
                            <a:shade val="100000"/>
                            <a:satMod val="100000"/>
                          </a:srgbClr>
                        </a:solidFill>
                        <a:ln w="25400">
                          <a:solidFill>
                            <a:srgbClr val="5C83B4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69B4B0" id="Prosess 10" o:spid="_x0000_s1026" type="#_x0000_t109" style="position:absolute;margin-left:347.25pt;margin-top:1.45pt;width:17.25pt;height:10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" fillcolor="#5c83b4" strokecolor="#415f83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1EE0B76" wp14:editId="043A90A0">
                <wp:simplePos x="0" y="0"/>
                <wp:positionH relativeFrom="column">
                  <wp:posOffset>3533775</wp:posOffset>
                </wp:positionH>
                <wp:positionV relativeFrom="paragraph">
                  <wp:posOffset>18415</wp:posOffset>
                </wp:positionV>
                <wp:extent cx="219075" cy="135890"/>
                <wp:effectExtent l="0" t="0" r="28575" b="16510"/>
                <wp:wrapNone/>
                <wp:docPr id="9" name="Proses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35890"/>
                        </a:xfrm>
                        <a:prstGeom prst="flowChartProcess">
                          <a:avLst/>
                        </a:prstGeom>
                        <a:solidFill>
                          <a:srgbClr val="5C83B4">
                            <a:tint val="100000"/>
                            <a:shade val="100000"/>
                            <a:satMod val="100000"/>
                          </a:srgbClr>
                        </a:solidFill>
                        <a:ln w="25400">
                          <a:solidFill>
                            <a:srgbClr val="5C83B4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FD5185" id="Prosess 9" o:spid="_x0000_s1026" type="#_x0000_t109" style="position:absolute;margin-left:278.25pt;margin-top:1.45pt;width:17.25pt;height:10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" fillcolor="#5c83b4" strokecolor="#415f83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5CB0D09" wp14:editId="69BFF3F9">
                <wp:simplePos x="0" y="0"/>
                <wp:positionH relativeFrom="column">
                  <wp:posOffset>2638425</wp:posOffset>
                </wp:positionH>
                <wp:positionV relativeFrom="paragraph">
                  <wp:posOffset>18415</wp:posOffset>
                </wp:positionV>
                <wp:extent cx="219075" cy="135890"/>
                <wp:effectExtent l="0" t="0" r="28575" b="16510"/>
                <wp:wrapNone/>
                <wp:docPr id="6" name="Proses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35890"/>
                        </a:xfrm>
                        <a:prstGeom prst="flowChartProcess">
                          <a:avLst/>
                        </a:prstGeom>
                        <a:solidFill>
                          <a:srgbClr val="5C83B4">
                            <a:tint val="100000"/>
                            <a:shade val="100000"/>
                            <a:satMod val="100000"/>
                          </a:srgbClr>
                        </a:solidFill>
                        <a:ln w="25400">
                          <a:solidFill>
                            <a:srgbClr val="5C83B4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9B67F7" id="Prosess 6" o:spid="_x0000_s1026" type="#_x0000_t109" style="position:absolute;margin-left:207.75pt;margin-top:1.45pt;width:17.25pt;height:10.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" fillcolor="#5c83b4" strokecolor="#415f83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FF9245" wp14:editId="7E9B0960">
                <wp:simplePos x="0" y="0"/>
                <wp:positionH relativeFrom="column">
                  <wp:posOffset>1752600</wp:posOffset>
                </wp:positionH>
                <wp:positionV relativeFrom="paragraph">
                  <wp:posOffset>22860</wp:posOffset>
                </wp:positionV>
                <wp:extent cx="219075" cy="135890"/>
                <wp:effectExtent l="0" t="0" r="28575" b="16510"/>
                <wp:wrapNone/>
                <wp:docPr id="3" name="Prosess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135890"/>
                        </a:xfrm>
                        <a:prstGeom prst="flowChartProcess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C53403" id="Prosess 3" o:spid="_x0000_s1026" type="#_x0000_t109" style="position:absolute;margin-left:138pt;margin-top:1.8pt;width:17.25pt;height:10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" fillcolor="#5c83b4 [3204]" strokecolor="#2a405c [1604]" strokeweight="2pt"/>
            </w:pict>
          </mc:Fallback>
        </mc:AlternateContent>
      </w:r>
      <w:r w:rsidR="00B66972">
        <w:t xml:space="preserve">Dato årlig kontroll: </w:t>
      </w:r>
      <w:r>
        <w:t>(1) 201</w:t>
      </w:r>
      <w:r w:rsidR="00E07993">
        <w:t>9</w:t>
      </w:r>
      <w:r>
        <w:t xml:space="preserve">       </w:t>
      </w:r>
      <w:proofErr w:type="gramStart"/>
      <w:r>
        <w:t xml:space="preserve">   (</w:t>
      </w:r>
      <w:proofErr w:type="gramEnd"/>
      <w:r>
        <w:t>2) 20</w:t>
      </w:r>
      <w:r w:rsidR="00E07993">
        <w:t>20</w:t>
      </w:r>
      <w:r>
        <w:t xml:space="preserve">           (3) 20</w:t>
      </w:r>
      <w:r w:rsidR="00E07993">
        <w:t>21</w:t>
      </w:r>
      <w:r>
        <w:t xml:space="preserve">           (4) 20</w:t>
      </w:r>
      <w:r w:rsidR="00E07993">
        <w:t>22</w:t>
      </w:r>
      <w:r>
        <w:t xml:space="preserve">           (5) 20</w:t>
      </w:r>
      <w:r w:rsidR="00E07993">
        <w:t>23</w:t>
      </w:r>
      <w:r>
        <w:t xml:space="preserve">         </w:t>
      </w:r>
    </w:p>
    <w:tbl>
      <w:tblPr>
        <w:tblW w:w="111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6425"/>
        <w:gridCol w:w="1583"/>
        <w:gridCol w:w="1583"/>
        <w:gridCol w:w="1583"/>
      </w:tblGrid>
      <w:tr w:rsidR="007C6BAD" w14:paraId="289D32C8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38156180" w14:textId="77777777" w:rsidR="007C6BAD" w:rsidRDefault="000B53B5">
            <w:pPr>
              <w:pStyle w:val="Midtstiltkolonneoverskrift"/>
            </w:pPr>
            <w:r>
              <w:t>Sjekkliste</w:t>
            </w:r>
          </w:p>
        </w:tc>
        <w:tc>
          <w:tcPr>
            <w:tcW w:w="158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274A4CE9" w14:textId="77777777" w:rsidR="007C6BAD" w:rsidRDefault="00380E30">
            <w:pPr>
              <w:pStyle w:val="Midtstiltkolonneoverskrift"/>
            </w:pPr>
            <w:r>
              <w:t>Ok</w:t>
            </w:r>
          </w:p>
        </w:tc>
        <w:tc>
          <w:tcPr>
            <w:tcW w:w="158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68753F37" w14:textId="77777777" w:rsidR="007C6BAD" w:rsidRDefault="004C5381">
            <w:pPr>
              <w:pStyle w:val="Midtstiltkolonneoverskrift"/>
            </w:pPr>
            <w:r>
              <w:t>merknadder</w:t>
            </w:r>
          </w:p>
        </w:tc>
        <w:tc>
          <w:tcPr>
            <w:tcW w:w="1583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14:paraId="75070023" w14:textId="77777777" w:rsidR="007C6BAD" w:rsidRDefault="00F241C1">
            <w:pPr>
              <w:pStyle w:val="Midtstiltkolonneoverskrift"/>
            </w:pPr>
            <w:r>
              <w:t>Dele Bestilling</w:t>
            </w:r>
            <w:r w:rsidR="00380E30">
              <w:t xml:space="preserve"> </w:t>
            </w:r>
          </w:p>
        </w:tc>
      </w:tr>
      <w:tr w:rsidR="007C6BAD" w14:paraId="15C84917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1E412" w14:textId="77777777" w:rsidR="007C6BAD" w:rsidRDefault="00F24FEA">
            <w:pPr>
              <w:pStyle w:val="Tabelltekst"/>
            </w:pPr>
            <w:r>
              <w:t xml:space="preserve">Motorbrems 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10874FF9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3213B73C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39693FFB" w14:textId="77777777" w:rsidR="007C6BAD" w:rsidRDefault="007C6BAD">
            <w:pPr>
              <w:pStyle w:val="Belp"/>
            </w:pPr>
          </w:p>
        </w:tc>
      </w:tr>
      <w:tr w:rsidR="007C6BAD" w14:paraId="75C0A3B3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8C714" w14:textId="77777777" w:rsidR="007C6BAD" w:rsidRDefault="00F24FEA">
            <w:pPr>
              <w:pStyle w:val="Tabelltekst"/>
            </w:pPr>
            <w:r>
              <w:t>MM Motor Børster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48EA2E4B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AFEDFE4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EE01633" w14:textId="77777777" w:rsidR="007C6BAD" w:rsidRDefault="007C6BAD">
            <w:pPr>
              <w:pStyle w:val="Belp"/>
            </w:pPr>
          </w:p>
        </w:tc>
      </w:tr>
      <w:tr w:rsidR="007C6BAD" w14:paraId="0D121002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50FEC" w14:textId="77777777" w:rsidR="007C6BAD" w:rsidRDefault="00F24FEA">
            <w:pPr>
              <w:pStyle w:val="Tabelltekst"/>
            </w:pPr>
            <w:r>
              <w:t>Transaksel foringer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2C50C15A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311673D6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45669FED" w14:textId="77777777" w:rsidR="007C6BAD" w:rsidRDefault="007C6BAD">
            <w:pPr>
              <w:pStyle w:val="Belp"/>
            </w:pPr>
          </w:p>
        </w:tc>
      </w:tr>
      <w:tr w:rsidR="007C6BAD" w14:paraId="302DA256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CC617" w14:textId="77777777" w:rsidR="007C6BAD" w:rsidRDefault="00F241C1">
            <w:pPr>
              <w:pStyle w:val="Tabelltekst"/>
            </w:pPr>
            <w:r>
              <w:t>Bremser / Justere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64481E05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3DB49277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363A13E" w14:textId="77777777" w:rsidR="007C6BAD" w:rsidRDefault="007C6BAD">
            <w:pPr>
              <w:pStyle w:val="Belp"/>
            </w:pPr>
          </w:p>
        </w:tc>
      </w:tr>
      <w:tr w:rsidR="007C6BAD" w14:paraId="718209E2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99CC6" w14:textId="77777777" w:rsidR="007C6BAD" w:rsidRDefault="00F24FEA">
            <w:pPr>
              <w:pStyle w:val="Tabelltekst"/>
            </w:pPr>
            <w:r>
              <w:t>Styring, Styrestag og oppheng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28C04879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3A91D0D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39CC666C" w14:textId="77777777" w:rsidR="007C6BAD" w:rsidRDefault="007C6BAD">
            <w:pPr>
              <w:pStyle w:val="Belp"/>
            </w:pPr>
          </w:p>
        </w:tc>
      </w:tr>
      <w:tr w:rsidR="007C6BAD" w14:paraId="3DF1E678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21C56" w14:textId="77777777" w:rsidR="007C6BAD" w:rsidRDefault="00F241C1" w:rsidP="00F241C1">
            <w:pPr>
              <w:pStyle w:val="Tabelltekst"/>
            </w:pPr>
            <w:r>
              <w:t>Batterikoblinger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45C5E52F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3F62306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24AA8D0D" w14:textId="77777777" w:rsidR="007C6BAD" w:rsidRDefault="007C6BAD">
            <w:pPr>
              <w:pStyle w:val="Belp"/>
            </w:pPr>
          </w:p>
        </w:tc>
      </w:tr>
      <w:tr w:rsidR="007C6BAD" w14:paraId="6C9A6524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34CA9" w14:textId="77777777" w:rsidR="007C6BAD" w:rsidRDefault="004C5381">
            <w:pPr>
              <w:pStyle w:val="Tabelltekst"/>
            </w:pPr>
            <w:r>
              <w:t xml:space="preserve">Batteri tester 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940924F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1D39D344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4E6AA720" w14:textId="77777777" w:rsidR="007C6BAD" w:rsidRDefault="007C6BAD">
            <w:pPr>
              <w:pStyle w:val="Belp"/>
            </w:pPr>
          </w:p>
        </w:tc>
      </w:tr>
      <w:tr w:rsidR="007C6BAD" w14:paraId="265103CC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1335" w14:textId="77777777" w:rsidR="007C6BAD" w:rsidRDefault="00F241C1">
            <w:pPr>
              <w:pStyle w:val="Tabelltekst"/>
            </w:pPr>
            <w:r>
              <w:t>El nettverket, Kabler og koblinger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4818BF48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86EFDB3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507C658" w14:textId="77777777" w:rsidR="007C6BAD" w:rsidRDefault="007C6BAD">
            <w:pPr>
              <w:pStyle w:val="Belp"/>
            </w:pPr>
          </w:p>
        </w:tc>
      </w:tr>
      <w:tr w:rsidR="007C6BAD" w14:paraId="09E934AD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B7D2F" w14:textId="77777777" w:rsidR="007C6BAD" w:rsidRDefault="00F241C1">
            <w:pPr>
              <w:pStyle w:val="Tabelltekst"/>
            </w:pPr>
            <w:r>
              <w:t>Lys, Lyssignal, og Horn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0CCE1FE9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AAAEB16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6A0982BB" w14:textId="77777777" w:rsidR="007C6BAD" w:rsidRDefault="007C6BAD">
            <w:pPr>
              <w:pStyle w:val="Belp"/>
            </w:pPr>
          </w:p>
        </w:tc>
      </w:tr>
      <w:tr w:rsidR="007C6BAD" w14:paraId="0B14EC99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6842C" w14:textId="77777777" w:rsidR="007C6BAD" w:rsidRDefault="00F241C1">
            <w:pPr>
              <w:pStyle w:val="Tabelltekst"/>
            </w:pPr>
            <w:r>
              <w:t xml:space="preserve">Dekktrykk 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3597614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4A13E543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84F08E3" w14:textId="77777777" w:rsidR="007C6BAD" w:rsidRDefault="007C6BAD">
            <w:pPr>
              <w:pStyle w:val="Belp"/>
            </w:pPr>
          </w:p>
        </w:tc>
      </w:tr>
      <w:tr w:rsidR="007C6BAD" w14:paraId="09A0EF05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54E13" w14:textId="77777777" w:rsidR="007C6BAD" w:rsidRDefault="00F241C1">
            <w:pPr>
              <w:pStyle w:val="Tabelltekst"/>
            </w:pPr>
            <w:r>
              <w:t>Dekk mønster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850F3FC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4ACF685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0A7A1C6B" w14:textId="77777777" w:rsidR="007C6BAD" w:rsidRDefault="007C6BAD">
            <w:pPr>
              <w:pStyle w:val="Belp"/>
            </w:pPr>
          </w:p>
        </w:tc>
      </w:tr>
      <w:tr w:rsidR="007C6BAD" w14:paraId="7F8C81DA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E447E" w14:textId="77777777" w:rsidR="007C6BAD" w:rsidRDefault="00F241C1">
            <w:pPr>
              <w:pStyle w:val="Tabelltekst"/>
            </w:pPr>
            <w:r>
              <w:t xml:space="preserve">  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1E968006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0EBA2F8A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17BE6DF1" w14:textId="77777777" w:rsidR="007C6BAD" w:rsidRDefault="007C6BAD">
            <w:pPr>
              <w:pStyle w:val="Belp"/>
            </w:pPr>
          </w:p>
        </w:tc>
      </w:tr>
      <w:tr w:rsidR="007C6BAD" w14:paraId="57005DBB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E7717" w14:textId="77777777" w:rsidR="007C6BAD" w:rsidRDefault="00F241C1">
            <w:pPr>
              <w:pStyle w:val="Tabelltekst"/>
            </w:pPr>
            <w:r>
              <w:t xml:space="preserve">Funksjonstest scooter 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F0B8099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7516637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68CB36C0" w14:textId="77777777" w:rsidR="007C6BAD" w:rsidRDefault="007C6BAD">
            <w:pPr>
              <w:pStyle w:val="Belp"/>
            </w:pPr>
          </w:p>
        </w:tc>
      </w:tr>
      <w:tr w:rsidR="007C6BAD" w14:paraId="1CCFFCAA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8C40C" w14:textId="77777777" w:rsidR="007C6BAD" w:rsidRDefault="00F241C1">
            <w:pPr>
              <w:pStyle w:val="Tabelltekst"/>
            </w:pPr>
            <w:r>
              <w:t>Utseende Generelt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0525D688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17A3CE8A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02374147" w14:textId="77777777" w:rsidR="007C6BAD" w:rsidRDefault="007C6BAD">
            <w:pPr>
              <w:pStyle w:val="Belp"/>
            </w:pPr>
          </w:p>
        </w:tc>
      </w:tr>
      <w:tr w:rsidR="007C6BAD" w14:paraId="6E6B38A7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BE41" w14:textId="77777777" w:rsidR="007C6BAD" w:rsidRDefault="00F241C1">
            <w:pPr>
              <w:pStyle w:val="Tabelltekst"/>
            </w:pPr>
            <w:r>
              <w:t xml:space="preserve">Speil 2 </w:t>
            </w:r>
            <w:proofErr w:type="spellStart"/>
            <w:r>
              <w:t>stk</w:t>
            </w:r>
            <w:proofErr w:type="spellEnd"/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53BBB2CE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62C777F4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1951B3CB" w14:textId="77777777" w:rsidR="007C6BAD" w:rsidRDefault="007C6BAD">
            <w:pPr>
              <w:pStyle w:val="Belp"/>
            </w:pPr>
          </w:p>
        </w:tc>
      </w:tr>
      <w:tr w:rsidR="007C6BAD" w14:paraId="4CA27EC2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4A91" w14:textId="3882A5E8" w:rsidR="007C6BAD" w:rsidRDefault="00E07993">
            <w:pPr>
              <w:pStyle w:val="Tabelltekst"/>
            </w:pPr>
            <w:proofErr w:type="spellStart"/>
            <w:r>
              <w:t>Tectyl</w:t>
            </w:r>
            <w:proofErr w:type="spellEnd"/>
            <w:r>
              <w:t xml:space="preserve"> Behandling 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3C5E65BB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0C719499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C5E6701" w14:textId="77777777" w:rsidR="007C6BAD" w:rsidRDefault="007C6BAD">
            <w:pPr>
              <w:pStyle w:val="Belp"/>
            </w:pPr>
          </w:p>
        </w:tc>
      </w:tr>
      <w:tr w:rsidR="007C6BAD" w14:paraId="375351C1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5B9D0" w14:textId="77777777" w:rsidR="007C6BAD" w:rsidRDefault="00F241C1">
            <w:pPr>
              <w:pStyle w:val="Tabelltekst"/>
            </w:pPr>
            <w:r>
              <w:t xml:space="preserve">Andre Merknader: </w:t>
            </w:r>
          </w:p>
          <w:p w14:paraId="5816122A" w14:textId="77777777" w:rsidR="009A2921" w:rsidRDefault="009A2921">
            <w:pPr>
              <w:pStyle w:val="Tabelltekst"/>
            </w:pPr>
          </w:p>
          <w:p w14:paraId="61C3B889" w14:textId="77777777" w:rsidR="00F241C1" w:rsidRDefault="00F241C1">
            <w:pPr>
              <w:pStyle w:val="Tabellteks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2C8B5376" w14:textId="77777777" w:rsidR="007C6BAD" w:rsidRDefault="007C6BAD">
            <w:pPr>
              <w:pStyle w:val="Tabelltekst"/>
              <w:jc w:val="right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780D9AB9" w14:textId="77777777" w:rsidR="007C6BAD" w:rsidRDefault="007C6BAD">
            <w:pPr>
              <w:pStyle w:val="Belp"/>
            </w:pP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3CF5A8A3" w14:textId="77777777" w:rsidR="007C6BAD" w:rsidRDefault="007C6BAD">
            <w:pPr>
              <w:pStyle w:val="Belp"/>
            </w:pPr>
          </w:p>
        </w:tc>
      </w:tr>
      <w:tr w:rsidR="007C6BAD" w14:paraId="7784C469" w14:textId="77777777" w:rsidTr="009A2921">
        <w:trPr>
          <w:cantSplit/>
          <w:trHeight w:val="294"/>
          <w:jc w:val="center"/>
        </w:trPr>
        <w:tc>
          <w:tcPr>
            <w:tcW w:w="64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274191B" w14:textId="77777777" w:rsidR="007C6BAD" w:rsidRDefault="007C6BAD"/>
        </w:tc>
        <w:tc>
          <w:tcPr>
            <w:tcW w:w="316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0AF3D8EF" w14:textId="77777777" w:rsidR="007C6BAD" w:rsidRDefault="009A2921">
            <w:pPr>
              <w:pStyle w:val="Hyrejustert"/>
            </w:pPr>
            <w:r>
              <w:t>Signatur Teknikker</w:t>
            </w:r>
          </w:p>
        </w:tc>
        <w:tc>
          <w:tcPr>
            <w:tcW w:w="15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16" w:type="dxa"/>
              <w:right w:w="216" w:type="dxa"/>
            </w:tcMar>
            <w:vAlign w:val="center"/>
          </w:tcPr>
          <w:p w14:paraId="47D5FE2C" w14:textId="77777777" w:rsidR="007C6BAD" w:rsidRDefault="007C6BAD">
            <w:pPr>
              <w:pStyle w:val="Belp"/>
            </w:pPr>
          </w:p>
        </w:tc>
      </w:tr>
    </w:tbl>
    <w:p w14:paraId="3B6FD599" w14:textId="77777777" w:rsidR="007C6BAD" w:rsidRDefault="007C6BAD"/>
    <w:p w14:paraId="4C622653" w14:textId="77777777" w:rsidR="00AC7AB0" w:rsidRDefault="00AC7AB0"/>
    <w:p w14:paraId="6C650C86" w14:textId="77777777" w:rsidR="00AC7AB0" w:rsidRDefault="00AC7AB0"/>
    <w:p w14:paraId="7B9E70BB" w14:textId="77777777" w:rsidR="00AC7AB0" w:rsidRDefault="00AC7AB0"/>
    <w:tbl>
      <w:tblPr>
        <w:tblW w:w="10800" w:type="dxa"/>
        <w:jc w:val="center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0800"/>
      </w:tblGrid>
      <w:tr w:rsidR="007C6BAD" w14:paraId="24A6147C" w14:textId="77777777" w:rsidTr="009A2921">
        <w:trPr>
          <w:trHeight w:val="1584"/>
          <w:jc w:val="center"/>
        </w:trPr>
        <w:tc>
          <w:tcPr>
            <w:tcW w:w="10800" w:type="dxa"/>
            <w:tcBorders>
              <w:top w:val="single" w:sz="4" w:space="0" w:color="auto"/>
            </w:tcBorders>
            <w:tcMar>
              <w:top w:w="115" w:type="dxa"/>
              <w:left w:w="115" w:type="dxa"/>
              <w:bottom w:w="115" w:type="dxa"/>
              <w:right w:w="115" w:type="dxa"/>
            </w:tcMar>
          </w:tcPr>
          <w:p w14:paraId="0857A01C" w14:textId="77777777" w:rsidR="007C6BAD" w:rsidRDefault="007C6BAD">
            <w:pPr>
              <w:pStyle w:val="Tabelltekst"/>
            </w:pPr>
          </w:p>
        </w:tc>
      </w:tr>
      <w:tr w:rsidR="007C6BAD" w14:paraId="6DAA708F" w14:textId="77777777">
        <w:trPr>
          <w:trHeight w:val="432"/>
          <w:jc w:val="center"/>
        </w:trPr>
        <w:tc>
          <w:tcPr>
            <w:tcW w:w="10800" w:type="dxa"/>
            <w:vAlign w:val="center"/>
          </w:tcPr>
          <w:p w14:paraId="126CA960" w14:textId="77777777" w:rsidR="007C6BAD" w:rsidRDefault="007C6BAD">
            <w:pPr>
              <w:pStyle w:val="Midtstiltkolonneoverskrift"/>
            </w:pPr>
          </w:p>
        </w:tc>
      </w:tr>
    </w:tbl>
    <w:p w14:paraId="3EAD0FFE" w14:textId="77777777" w:rsidR="007C6BAD" w:rsidRDefault="007C6BAD"/>
    <w:sectPr w:rsidR="007C6BAD" w:rsidSect="007C6BAD">
      <w:pgSz w:w="12240" w:h="15840"/>
      <w:pgMar w:top="720" w:right="720" w:bottom="73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GrammaticalErrors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DQ3s7Q0MLc0NzYBAiUdpeDU4uLM/DyQAsNaADGv83UsAAAA"/>
  </w:docVars>
  <w:rsids>
    <w:rsidRoot w:val="00833A3B"/>
    <w:rsid w:val="000B53B5"/>
    <w:rsid w:val="002C3395"/>
    <w:rsid w:val="00380E30"/>
    <w:rsid w:val="004C5381"/>
    <w:rsid w:val="005E6527"/>
    <w:rsid w:val="006664A6"/>
    <w:rsid w:val="007C6BAD"/>
    <w:rsid w:val="00833A3B"/>
    <w:rsid w:val="009A2921"/>
    <w:rsid w:val="00AC7AB0"/>
    <w:rsid w:val="00B66972"/>
    <w:rsid w:val="00B97A68"/>
    <w:rsid w:val="00E07993"/>
    <w:rsid w:val="00F241C1"/>
    <w:rsid w:val="00F24FEA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77BAB61"/>
  <w15:docId w15:val="{2B31391F-8D8E-4920-871C-D110FDC17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HAns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/>
    <w:lsdException w:name="heading 2" w:uiPriority="0"/>
    <w:lsdException w:name="heading 3" w:uiPriority="0"/>
    <w:lsdException w:name="heading 4" w:semiHidden="1" w:uiPriority="1" w:unhideWhenUsed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5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uiPriority="2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 w:uiPriority="0"/>
    <w:lsdException w:name="List Paragraph" w:uiPriority="29" w:qFormat="1"/>
    <w:lsdException w:name="Quote" w:uiPriority="2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nhideWhenUsed/>
    <w:rsid w:val="007C6BAD"/>
    <w:pPr>
      <w:spacing w:after="0" w:line="240" w:lineRule="auto"/>
    </w:pPr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">
    <w:name w:val="overskrift 1"/>
    <w:basedOn w:val="Normal"/>
    <w:next w:val="Normal"/>
    <w:link w:val="Overskrift1Tegn"/>
    <w:semiHidden/>
    <w:unhideWhenUsed/>
    <w:rsid w:val="007C6BAD"/>
    <w:pPr>
      <w:spacing w:line="264" w:lineRule="auto"/>
      <w:jc w:val="right"/>
      <w:outlineLvl w:val="0"/>
    </w:pPr>
    <w:rPr>
      <w:rFonts w:asciiTheme="majorHAnsi" w:eastAsia="Times New Roman" w:hAnsiTheme="majorHAnsi" w:cs="Times New Roman"/>
      <w:b/>
      <w:caps/>
      <w:color w:val="7F7F7F" w:themeColor="background1" w:themeShade="7F"/>
      <w:spacing w:val="4"/>
      <w:sz w:val="40"/>
      <w:szCs w:val="18"/>
    </w:rPr>
  </w:style>
  <w:style w:type="paragraph" w:customStyle="1" w:styleId="overskrift2">
    <w:name w:val="overskrift 2"/>
    <w:basedOn w:val="Normal"/>
    <w:next w:val="Normal"/>
    <w:link w:val="Overskrift2Tegn"/>
    <w:unhideWhenUsed/>
    <w:rsid w:val="007C6BAD"/>
    <w:pPr>
      <w:spacing w:line="264" w:lineRule="auto"/>
      <w:outlineLvl w:val="1"/>
    </w:pPr>
    <w:rPr>
      <w:rFonts w:ascii="Tahoma" w:eastAsia="Times New Roman" w:hAnsi="Tahoma" w:cs="Times New Roman"/>
      <w:b/>
      <w:caps/>
      <w:spacing w:val="4"/>
      <w:sz w:val="16"/>
      <w:szCs w:val="16"/>
    </w:rPr>
  </w:style>
  <w:style w:type="paragraph" w:customStyle="1" w:styleId="overskrift3">
    <w:name w:val="overskrift 3"/>
    <w:basedOn w:val="Normal"/>
    <w:next w:val="Normal"/>
    <w:link w:val="Overskrift3Tegn"/>
    <w:semiHidden/>
    <w:unhideWhenUsed/>
    <w:rsid w:val="007C6BAD"/>
    <w:pPr>
      <w:spacing w:line="264" w:lineRule="auto"/>
      <w:outlineLvl w:val="2"/>
    </w:pPr>
    <w:rPr>
      <w:rFonts w:ascii="Calibri" w:eastAsia="Times New Roman" w:hAnsi="Calibri" w:cs="Times New Roman"/>
      <w:i/>
      <w:spacing w:val="4"/>
      <w:sz w:val="18"/>
      <w:szCs w:val="18"/>
    </w:rPr>
  </w:style>
  <w:style w:type="character" w:customStyle="1" w:styleId="Overskrift1Tegn">
    <w:name w:val="Overskrift 1 Tegn"/>
    <w:basedOn w:val="Standardskriftforavsnitt"/>
    <w:link w:val="overskrift1"/>
    <w:semiHidden/>
    <w:rsid w:val="007C6BAD"/>
    <w:rPr>
      <w:rFonts w:asciiTheme="majorHAnsi" w:eastAsia="Times New Roman" w:hAnsiTheme="majorHAnsi" w:cs="Times New Roman"/>
      <w:b/>
      <w:caps/>
      <w:color w:val="7F7F7F" w:themeColor="background1" w:themeShade="7F"/>
      <w:spacing w:val="4"/>
      <w:sz w:val="40"/>
      <w:szCs w:val="18"/>
    </w:rPr>
  </w:style>
  <w:style w:type="character" w:customStyle="1" w:styleId="Overskrift2Tegn">
    <w:name w:val="Overskrift 2 Tegn"/>
    <w:basedOn w:val="Standardskriftforavsnitt"/>
    <w:link w:val="overskrift2"/>
    <w:rsid w:val="007C6BAD"/>
    <w:rPr>
      <w:rFonts w:ascii="Tahoma" w:eastAsia="Times New Roman" w:hAnsi="Tahoma" w:cs="Times New Roman"/>
      <w:b/>
      <w:caps/>
      <w:spacing w:val="4"/>
      <w:sz w:val="16"/>
      <w:szCs w:val="16"/>
    </w:rPr>
  </w:style>
  <w:style w:type="character" w:customStyle="1" w:styleId="Overskrift3Tegn">
    <w:name w:val="Overskrift 3 Tegn"/>
    <w:basedOn w:val="Standardskriftforavsnitt"/>
    <w:link w:val="overskrift3"/>
    <w:semiHidden/>
    <w:rsid w:val="007C6BAD"/>
    <w:rPr>
      <w:rFonts w:ascii="Calibri" w:eastAsia="Times New Roman" w:hAnsi="Calibri" w:cs="Times New Roman"/>
      <w:i/>
      <w:spacing w:val="4"/>
      <w:sz w:val="18"/>
      <w:szCs w:val="18"/>
    </w:rPr>
  </w:style>
  <w:style w:type="paragraph" w:customStyle="1" w:styleId="Firmanavn">
    <w:name w:val="Firmanavn"/>
    <w:basedOn w:val="Normal"/>
    <w:qFormat/>
    <w:rsid w:val="007C6BAD"/>
    <w:pPr>
      <w:spacing w:before="140" w:line="264" w:lineRule="auto"/>
    </w:pPr>
    <w:rPr>
      <w:rFonts w:asciiTheme="majorHAnsi" w:eastAsia="Times New Roman" w:hAnsiTheme="majorHAnsi" w:cs="Times New Roman"/>
      <w:b/>
      <w:spacing w:val="4"/>
      <w:szCs w:val="18"/>
    </w:rPr>
  </w:style>
  <w:style w:type="paragraph" w:customStyle="1" w:styleId="Kolonneoverskrift">
    <w:name w:val="Kolonneoverskrift"/>
    <w:basedOn w:val="Normal"/>
    <w:qFormat/>
    <w:rsid w:val="007C6BAD"/>
    <w:pPr>
      <w:spacing w:line="264" w:lineRule="auto"/>
    </w:pPr>
    <w:rPr>
      <w:rFonts w:asciiTheme="majorHAnsi" w:eastAsia="Times New Roman" w:hAnsiTheme="majorHAnsi" w:cs="Times New Roman"/>
      <w:b/>
      <w:caps/>
      <w:spacing w:val="4"/>
      <w:sz w:val="16"/>
      <w:szCs w:val="18"/>
    </w:rPr>
  </w:style>
  <w:style w:type="paragraph" w:customStyle="1" w:styleId="Hyrejustert">
    <w:name w:val="Høyrejustert"/>
    <w:basedOn w:val="Normal"/>
    <w:qFormat/>
    <w:rsid w:val="007C6BAD"/>
    <w:pPr>
      <w:jc w:val="right"/>
    </w:pPr>
    <w:rPr>
      <w:rFonts w:eastAsia="Times New Roman" w:cs="Times New Roman"/>
      <w:caps/>
      <w:sz w:val="16"/>
      <w:szCs w:val="16"/>
    </w:rPr>
  </w:style>
  <w:style w:type="paragraph" w:customStyle="1" w:styleId="Belp">
    <w:name w:val="Beløp"/>
    <w:basedOn w:val="Normal"/>
    <w:qFormat/>
    <w:rsid w:val="007C6BAD"/>
    <w:pPr>
      <w:spacing w:line="264" w:lineRule="auto"/>
      <w:jc w:val="right"/>
    </w:pPr>
    <w:rPr>
      <w:rFonts w:eastAsia="Times New Roman" w:cs="Times New Roman"/>
      <w:spacing w:val="4"/>
      <w:sz w:val="20"/>
      <w:szCs w:val="20"/>
    </w:rPr>
  </w:style>
  <w:style w:type="character" w:styleId="Sterk">
    <w:name w:val="Strong"/>
    <w:basedOn w:val="Standardskriftforavsnitt"/>
    <w:uiPriority w:val="2"/>
    <w:semiHidden/>
    <w:unhideWhenUsed/>
    <w:rsid w:val="007C6BAD"/>
    <w:rPr>
      <w:b/>
      <w:bCs/>
    </w:rPr>
  </w:style>
  <w:style w:type="paragraph" w:customStyle="1" w:styleId="Kontaktinformasjon">
    <w:name w:val="Kontaktinformasjon"/>
    <w:basedOn w:val="Normal"/>
    <w:qFormat/>
    <w:rsid w:val="007C6BAD"/>
    <w:rPr>
      <w:sz w:val="18"/>
    </w:rPr>
  </w:style>
  <w:style w:type="paragraph" w:customStyle="1" w:styleId="slagord">
    <w:name w:val="slagord"/>
    <w:basedOn w:val="overskrift3"/>
    <w:qFormat/>
    <w:rsid w:val="007C6BAD"/>
    <w:pPr>
      <w:spacing w:after="240"/>
    </w:pPr>
    <w:rPr>
      <w:rFonts w:asciiTheme="minorHAnsi" w:hAnsiTheme="minorHAnsi"/>
    </w:rPr>
  </w:style>
  <w:style w:type="paragraph" w:customStyle="1" w:styleId="Midtstiltkolonneoverskrift">
    <w:name w:val="Midtstilt kolonneoverskrift"/>
    <w:basedOn w:val="Kolonneoverskrift"/>
    <w:qFormat/>
    <w:rsid w:val="007C6BAD"/>
    <w:pPr>
      <w:jc w:val="center"/>
    </w:pPr>
  </w:style>
  <w:style w:type="paragraph" w:customStyle="1" w:styleId="Tabelltekst">
    <w:name w:val="Tabelltekst"/>
    <w:basedOn w:val="Normal"/>
    <w:qFormat/>
    <w:rsid w:val="007C6BAD"/>
    <w:rPr>
      <w:sz w:val="18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7C6BAD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C6BAD"/>
    <w:rPr>
      <w:rFonts w:ascii="Tahoma" w:hAnsi="Tahoma" w:cs="Tahoma"/>
      <w:sz w:val="16"/>
      <w:szCs w:val="16"/>
    </w:rPr>
  </w:style>
  <w:style w:type="paragraph" w:customStyle="1" w:styleId="Faktura">
    <w:name w:val="Faktura"/>
    <w:basedOn w:val="Normal"/>
    <w:rsid w:val="007C6BAD"/>
    <w:pPr>
      <w:spacing w:line="264" w:lineRule="auto"/>
      <w:jc w:val="right"/>
      <w:outlineLvl w:val="0"/>
    </w:pPr>
    <w:rPr>
      <w:rFonts w:asciiTheme="majorHAnsi" w:eastAsia="Times New Roman" w:hAnsiTheme="majorHAnsi" w:cs="Times New Roman"/>
      <w:b/>
      <w:caps/>
      <w:color w:val="7F7F7F" w:themeColor="background1" w:themeShade="7F"/>
      <w:spacing w:val="4"/>
      <w:sz w:val="40"/>
      <w:szCs w:val="18"/>
    </w:rPr>
  </w:style>
  <w:style w:type="character" w:styleId="Plassholdertekst">
    <w:name w:val="Placeholder Text"/>
    <w:basedOn w:val="Standardskriftforavsnitt"/>
    <w:uiPriority w:val="99"/>
    <w:unhideWhenUsed/>
    <w:rsid w:val="007C6BAD"/>
    <w:rPr>
      <w:color w:val="808080"/>
    </w:rPr>
  </w:style>
  <w:style w:type="table" w:styleId="Tabellrutenett">
    <w:name w:val="Table Grid"/>
    <w:basedOn w:val="Vanligtabell"/>
    <w:uiPriority w:val="1"/>
    <w:rsid w:val="000B53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ysv&#230;r%20Lakksenter\AppData\Roaming\Microsoft\Templates\Tjenestefaktura%20med%20timetall%20og%20pri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2622052FF5ED463BBE7F7358F19A6E6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70CBD7E-978A-4589-A555-5476C4F237A6}"/>
      </w:docPartPr>
      <w:docPartBody>
        <w:p w:rsidR="00510D5C" w:rsidRDefault="00057935">
          <w:pPr>
            <w:pStyle w:val="2622052FF5ED463BBE7F7358F19A6E6F"/>
          </w:pPr>
          <w:r>
            <w:t>[Velg dato]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3BE7"/>
    <w:rsid w:val="00057935"/>
    <w:rsid w:val="00510D5C"/>
    <w:rsid w:val="0073113A"/>
    <w:rsid w:val="008F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746846CA0800453CA3B2CC9401C0696B">
    <w:name w:val="746846CA0800453CA3B2CC9401C0696B"/>
  </w:style>
  <w:style w:type="paragraph" w:customStyle="1" w:styleId="98A89EA900C94D0898BD54DEEC0C0CE4">
    <w:name w:val="98A89EA900C94D0898BD54DEEC0C0CE4"/>
  </w:style>
  <w:style w:type="paragraph" w:customStyle="1" w:styleId="FD65DE05250D45EC9E5CB31C8223C813">
    <w:name w:val="FD65DE05250D45EC9E5CB31C8223C813"/>
  </w:style>
  <w:style w:type="paragraph" w:customStyle="1" w:styleId="5A2959F45A964DA3ABF7886AFC57FF71">
    <w:name w:val="5A2959F45A964DA3ABF7886AFC57FF71"/>
  </w:style>
  <w:style w:type="paragraph" w:customStyle="1" w:styleId="AD906A37A0DC4FDFB7DDD6F23723E770">
    <w:name w:val="AD906A37A0DC4FDFB7DDD6F23723E770"/>
  </w:style>
  <w:style w:type="paragraph" w:customStyle="1" w:styleId="DABD152797D84723AD3AA7D2F02FD6C1">
    <w:name w:val="DABD152797D84723AD3AA7D2F02FD6C1"/>
  </w:style>
  <w:style w:type="paragraph" w:customStyle="1" w:styleId="2622052FF5ED463BBE7F7358F19A6E6F">
    <w:name w:val="2622052FF5ED463BBE7F7358F19A6E6F"/>
  </w:style>
  <w:style w:type="paragraph" w:customStyle="1" w:styleId="D8F478737DB541018E75DC28D32AAD74">
    <w:name w:val="D8F478737DB541018E75DC28D32AAD74"/>
  </w:style>
  <w:style w:type="paragraph" w:customStyle="1" w:styleId="C206B2145C434578A105031AE8274743">
    <w:name w:val="C206B2145C434578A105031AE8274743"/>
  </w:style>
  <w:style w:type="paragraph" w:customStyle="1" w:styleId="817F9C92B8884086B717654FC9C1FC04">
    <w:name w:val="817F9C92B8884086B717654FC9C1FC04"/>
  </w:style>
  <w:style w:type="paragraph" w:customStyle="1" w:styleId="983FB4C1E3684B01A202E99C34774AB2">
    <w:name w:val="983FB4C1E3684B01A202E99C34774AB2"/>
  </w:style>
  <w:style w:type="paragraph" w:customStyle="1" w:styleId="A7F12900EC2143BF989E5FB31219D583">
    <w:name w:val="A7F12900EC2143BF989E5FB31219D583"/>
  </w:style>
  <w:style w:type="paragraph" w:customStyle="1" w:styleId="9BE53EB31C8144B3AE1947E1DF4BCC48">
    <w:name w:val="9BE53EB31C8144B3AE1947E1DF4BCC48"/>
  </w:style>
  <w:style w:type="paragraph" w:customStyle="1" w:styleId="C582635E00BB49CAB64712D4F1C4BD34">
    <w:name w:val="C582635E00BB49CAB64712D4F1C4BD34"/>
  </w:style>
  <w:style w:type="paragraph" w:customStyle="1" w:styleId="16319A356D454A23B514BE3759D6345A">
    <w:name w:val="16319A356D454A23B514BE3759D6345A"/>
  </w:style>
  <w:style w:type="paragraph" w:customStyle="1" w:styleId="EB866B1DE63A46B0B2A1D640500969C7">
    <w:name w:val="EB866B1DE63A46B0B2A1D640500969C7"/>
    <w:rsid w:val="008F3BE7"/>
  </w:style>
  <w:style w:type="paragraph" w:customStyle="1" w:styleId="E6DF3123DF694B86ACC7AC926CE886D8">
    <w:name w:val="E6DF3123DF694B86ACC7AC926CE886D8"/>
    <w:rsid w:val="008F3BE7"/>
  </w:style>
  <w:style w:type="paragraph" w:customStyle="1" w:styleId="C08526B3C0D6498C881F97A3886333DB">
    <w:name w:val="C08526B3C0D6498C881F97A3886333DB"/>
    <w:rsid w:val="008F3BE7"/>
  </w:style>
  <w:style w:type="paragraph" w:customStyle="1" w:styleId="CF4AC769B5CE46DAA25E39F256B65CAE">
    <w:name w:val="CF4AC769B5CE46DAA25E39F256B65CAE"/>
    <w:rsid w:val="008F3BE7"/>
  </w:style>
  <w:style w:type="paragraph" w:customStyle="1" w:styleId="2EC68C8BCA62472BB09037D285F48EB9">
    <w:name w:val="2EC68C8BCA62472BB09037D285F48EB9"/>
    <w:rsid w:val="008F3BE7"/>
  </w:style>
  <w:style w:type="paragraph" w:customStyle="1" w:styleId="A764D0FEEB85461BB6FA458D28F994A1">
    <w:name w:val="A764D0FEEB85461BB6FA458D28F994A1"/>
    <w:rsid w:val="008F3BE7"/>
  </w:style>
  <w:style w:type="paragraph" w:customStyle="1" w:styleId="77B251D6AD754C7180E02C2FDE3B4AB7">
    <w:name w:val="77B251D6AD754C7180E02C2FDE3B4AB7"/>
    <w:rsid w:val="008F3BE7"/>
  </w:style>
  <w:style w:type="paragraph" w:customStyle="1" w:styleId="D9AA08D400954D91947DE7AE39F59B09">
    <w:name w:val="D9AA08D400954D91947DE7AE39F59B09"/>
    <w:rsid w:val="008F3BE7"/>
  </w:style>
  <w:style w:type="paragraph" w:customStyle="1" w:styleId="D5C6E4262D7140E7B69B1D23920F6B15">
    <w:name w:val="D5C6E4262D7140E7B69B1D23920F6B15"/>
    <w:rsid w:val="008F3BE7"/>
  </w:style>
  <w:style w:type="paragraph" w:customStyle="1" w:styleId="CE8CC5CA811443B29968B1C71ABBBD1E">
    <w:name w:val="CE8CC5CA811443B29968B1C71ABBBD1E"/>
    <w:rsid w:val="008F3BE7"/>
  </w:style>
  <w:style w:type="paragraph" w:customStyle="1" w:styleId="0094E7226F1E43529C66D8B652F69103">
    <w:name w:val="0094E7226F1E43529C66D8B652F69103"/>
    <w:rsid w:val="008F3BE7"/>
  </w:style>
  <w:style w:type="paragraph" w:customStyle="1" w:styleId="4275427E15154F749966658226E64D8A">
    <w:name w:val="4275427E15154F749966658226E64D8A"/>
    <w:rsid w:val="008F3BE7"/>
  </w:style>
  <w:style w:type="paragraph" w:customStyle="1" w:styleId="78A5C5D3F3724684B8BDD0E976FBC0CB">
    <w:name w:val="78A5C5D3F3724684B8BDD0E976FBC0CB"/>
    <w:rsid w:val="008F3BE7"/>
  </w:style>
  <w:style w:type="paragraph" w:customStyle="1" w:styleId="165D5AC408B5488D9EA439E4DE280B38">
    <w:name w:val="165D5AC408B5488D9EA439E4DE280B38"/>
    <w:rsid w:val="008F3BE7"/>
  </w:style>
  <w:style w:type="paragraph" w:customStyle="1" w:styleId="93D1B187681E4C3F8AEE0CFD742EA6BA">
    <w:name w:val="93D1B187681E4C3F8AEE0CFD742EA6BA"/>
    <w:rsid w:val="008F3BE7"/>
  </w:style>
  <w:style w:type="paragraph" w:customStyle="1" w:styleId="8065DDE2FD694F2CA52103C4FC140E32">
    <w:name w:val="8065DDE2FD694F2CA52103C4FC140E32"/>
    <w:rsid w:val="008F3BE7"/>
  </w:style>
  <w:style w:type="paragraph" w:customStyle="1" w:styleId="CFA42BD33E16416A8C9A911EA5E0E949">
    <w:name w:val="CFA42BD33E16416A8C9A911EA5E0E949"/>
    <w:rsid w:val="008F3BE7"/>
  </w:style>
  <w:style w:type="paragraph" w:customStyle="1" w:styleId="00828794D82C420093CA9DC54DE20142">
    <w:name w:val="00828794D82C420093CA9DC54DE20142"/>
    <w:rsid w:val="008F3BE7"/>
  </w:style>
  <w:style w:type="paragraph" w:customStyle="1" w:styleId="E7B1ECE499B24DB2A84A4705DE05A175">
    <w:name w:val="E7B1ECE499B24DB2A84A4705DE05A175"/>
    <w:rsid w:val="008F3BE7"/>
  </w:style>
  <w:style w:type="paragraph" w:customStyle="1" w:styleId="67F77D24AA7B4163AA54A489066909ED">
    <w:name w:val="67F77D24AA7B4163AA54A489066909ED"/>
    <w:rsid w:val="008F3BE7"/>
  </w:style>
  <w:style w:type="paragraph" w:customStyle="1" w:styleId="6FD5FC0B3FE0403894C150DB9623AF84">
    <w:name w:val="6FD5FC0B3FE0403894C150DB9623AF84"/>
    <w:rsid w:val="008F3BE7"/>
  </w:style>
  <w:style w:type="paragraph" w:customStyle="1" w:styleId="05986C13FA3C438590FA3A8E84D3D1B6">
    <w:name w:val="05986C13FA3C438590FA3A8E84D3D1B6"/>
    <w:rsid w:val="008F3BE7"/>
  </w:style>
  <w:style w:type="paragraph" w:customStyle="1" w:styleId="8287F4D593C449809E9D11C92867F697">
    <w:name w:val="8287F4D593C449809E9D11C92867F697"/>
    <w:rsid w:val="008F3BE7"/>
  </w:style>
  <w:style w:type="paragraph" w:customStyle="1" w:styleId="CA90F990693E46B489120F9209AF3AD5">
    <w:name w:val="CA90F990693E46B489120F9209AF3AD5"/>
    <w:rsid w:val="008F3BE7"/>
  </w:style>
  <w:style w:type="paragraph" w:customStyle="1" w:styleId="6CE2D786066840AA955E901BF0952CF5">
    <w:name w:val="6CE2D786066840AA955E901BF0952CF5"/>
    <w:rsid w:val="008F3BE7"/>
  </w:style>
  <w:style w:type="paragraph" w:customStyle="1" w:styleId="F2C9D15AB27A4ADB9A838EBC3E4303A5">
    <w:name w:val="F2C9D15AB27A4ADB9A838EBC3E4303A5"/>
    <w:rsid w:val="008F3BE7"/>
  </w:style>
  <w:style w:type="paragraph" w:customStyle="1" w:styleId="28E10657660D4B55B495876592DD77C8">
    <w:name w:val="28E10657660D4B55B495876592DD77C8"/>
    <w:rsid w:val="008F3BE7"/>
  </w:style>
  <w:style w:type="paragraph" w:customStyle="1" w:styleId="027292C3E683416390627FBFA03AC0EA">
    <w:name w:val="027292C3E683416390627FBFA03AC0EA"/>
    <w:rsid w:val="008F3BE7"/>
  </w:style>
  <w:style w:type="paragraph" w:customStyle="1" w:styleId="781F1CAC616E4AC2936D97F694BF9BE8">
    <w:name w:val="781F1CAC616E4AC2936D97F694BF9BE8"/>
    <w:rsid w:val="008F3BE7"/>
  </w:style>
  <w:style w:type="paragraph" w:customStyle="1" w:styleId="6DB9068719E740BF9419EBEDB5EB88FB">
    <w:name w:val="6DB9068719E740BF9419EBEDB5EB88FB"/>
    <w:rsid w:val="008F3BE7"/>
  </w:style>
  <w:style w:type="paragraph" w:customStyle="1" w:styleId="E4D989FC783C4CC9B22FD925FD5FA283">
    <w:name w:val="E4D989FC783C4CC9B22FD925FD5FA283"/>
    <w:rsid w:val="008F3BE7"/>
  </w:style>
  <w:style w:type="paragraph" w:customStyle="1" w:styleId="A8E4E103D79C471A9CB9C7A4E1715E1E">
    <w:name w:val="A8E4E103D79C471A9CB9C7A4E1715E1E"/>
    <w:rsid w:val="008F3BE7"/>
  </w:style>
  <w:style w:type="paragraph" w:customStyle="1" w:styleId="21312D98F300456A9F51C2F31D8D8066">
    <w:name w:val="21312D98F300456A9F51C2F31D8D8066"/>
    <w:rsid w:val="008F3B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Custom Theme">
  <a:themeElements>
    <a:clrScheme name="Office Colors">
      <a:dk1>
        <a:sysClr val="windowText" lastClr="000000"/>
      </a:dk1>
      <a:lt1>
        <a:sysClr val="window" lastClr="FFFFFF"/>
      </a:lt1>
      <a:dk2>
        <a:srgbClr val="1F497D"/>
      </a:dk2>
      <a:lt2>
        <a:srgbClr val="FAF3E8"/>
      </a:lt2>
      <a:accent1>
        <a:srgbClr val="5C83B4"/>
      </a:accent1>
      <a:accent2>
        <a:srgbClr val="C0504D"/>
      </a:accent2>
      <a:accent3>
        <a:srgbClr val="9DBB61"/>
      </a:accent3>
      <a:accent4>
        <a:srgbClr val="8066A0"/>
      </a:accent4>
      <a:accent5>
        <a:srgbClr val="4BACC6"/>
      </a:accent5>
      <a:accent6>
        <a:srgbClr val="F59D56"/>
      </a:accent6>
      <a:hlink>
        <a:srgbClr val="0000FF"/>
      </a:hlink>
      <a:folHlink>
        <a:srgbClr val="800080"/>
      </a:folHlink>
    </a:clrScheme>
    <a:fontScheme name="Clarity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2019-05-08T00:00:00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C842D94-A826-469B-99B3-723124D9894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Tjenestefaktura med timetall og pris</Template>
  <TotalTime>4</TotalTime>
  <Pages>2</Pages>
  <Words>124</Words>
  <Characters>662</Characters>
  <Application>Microsoft Office Word</Application>
  <DocSecurity>0</DocSecurity>
  <Lines>5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Services invoice with hours and rate</vt:lpstr>
      <vt:lpstr/>
    </vt:vector>
  </TitlesOfParts>
  <Company>Wee Car AS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Services invoice with hours and rate</dc:title>
  <dc:subject/>
  <dc:creator>Tysvær Lakksenter</dc:creator>
  <cp:keywords/>
  <cp:lastModifiedBy>Glenn Larsen</cp:lastModifiedBy>
  <cp:revision>5</cp:revision>
  <cp:lastPrinted>2006-08-01T17:47:00Z</cp:lastPrinted>
  <dcterms:created xsi:type="dcterms:W3CDTF">2016-02-16T10:13:00Z</dcterms:created>
  <dcterms:modified xsi:type="dcterms:W3CDTF">2019-05-08T06:22:00Z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TC100726799990</vt:lpwstr>
  </property>
</Properties>
</file>